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6C88" w:rsidRPr="00542609" w:rsidRDefault="00AB5032" w:rsidP="00AB5032">
      <w:pPr>
        <w:jc w:val="center"/>
        <w:rPr>
          <w:b/>
          <w:sz w:val="28"/>
          <w:szCs w:val="28"/>
          <w:u w:val="single"/>
        </w:rPr>
      </w:pPr>
      <w:r w:rsidRPr="00542609">
        <w:rPr>
          <w:b/>
          <w:sz w:val="28"/>
          <w:szCs w:val="28"/>
          <w:u w:val="single"/>
        </w:rPr>
        <w:t>Žádost</w:t>
      </w:r>
    </w:p>
    <w:p w:rsidR="00AB5032" w:rsidRPr="00542609" w:rsidRDefault="00AB5032" w:rsidP="00AB5032">
      <w:pPr>
        <w:jc w:val="center"/>
        <w:rPr>
          <w:b/>
          <w:sz w:val="28"/>
          <w:szCs w:val="28"/>
          <w:u w:val="single"/>
        </w:rPr>
      </w:pPr>
      <w:r w:rsidRPr="00542609">
        <w:rPr>
          <w:b/>
          <w:sz w:val="28"/>
          <w:szCs w:val="28"/>
          <w:u w:val="single"/>
        </w:rPr>
        <w:t>o upuštění od výkonu zbytku trestu zákazu činnosti spočívající v zákazu</w:t>
      </w:r>
    </w:p>
    <w:p w:rsidR="00AB5032" w:rsidRPr="00542609" w:rsidRDefault="00AB5032" w:rsidP="00AB5032">
      <w:pPr>
        <w:jc w:val="center"/>
        <w:rPr>
          <w:b/>
          <w:sz w:val="28"/>
          <w:szCs w:val="28"/>
          <w:u w:val="single"/>
        </w:rPr>
      </w:pPr>
      <w:r w:rsidRPr="00542609">
        <w:rPr>
          <w:b/>
          <w:sz w:val="28"/>
          <w:szCs w:val="28"/>
          <w:u w:val="single"/>
        </w:rPr>
        <w:t>řízení motorových vozidel</w:t>
      </w:r>
    </w:p>
    <w:p w:rsidR="00AB5032" w:rsidRDefault="00AB5032" w:rsidP="00AB5032">
      <w:pPr>
        <w:jc w:val="center"/>
        <w:rPr>
          <w:b/>
          <w:szCs w:val="22"/>
          <w:u w:val="single"/>
        </w:rPr>
      </w:pPr>
    </w:p>
    <w:p w:rsidR="00AB5032" w:rsidRDefault="00AB5032" w:rsidP="00AB5032">
      <w:pPr>
        <w:rPr>
          <w:b/>
          <w:szCs w:val="22"/>
          <w:u w:val="single"/>
        </w:rPr>
      </w:pPr>
    </w:p>
    <w:p w:rsidR="00AB5032" w:rsidRDefault="00453844" w:rsidP="00AB5032">
      <w:pPr>
        <w:rPr>
          <w:szCs w:val="22"/>
        </w:rPr>
      </w:pPr>
      <w:r>
        <w:rPr>
          <w:szCs w:val="22"/>
        </w:rPr>
        <w:t>J</w:t>
      </w:r>
      <w:r w:rsidR="00AB5032">
        <w:rPr>
          <w:szCs w:val="22"/>
        </w:rPr>
        <w:t>méno a příjmení: ……………………………………………...........</w:t>
      </w:r>
    </w:p>
    <w:p w:rsidR="00AB5032" w:rsidRDefault="00AB5032" w:rsidP="00AB5032">
      <w:pPr>
        <w:rPr>
          <w:szCs w:val="22"/>
        </w:rPr>
      </w:pPr>
    </w:p>
    <w:p w:rsidR="00AB5032" w:rsidRDefault="00453844" w:rsidP="00AB5032">
      <w:pPr>
        <w:rPr>
          <w:szCs w:val="22"/>
        </w:rPr>
      </w:pPr>
      <w:r>
        <w:rPr>
          <w:szCs w:val="22"/>
        </w:rPr>
        <w:t>D</w:t>
      </w:r>
      <w:r w:rsidR="00AB5032">
        <w:rPr>
          <w:szCs w:val="22"/>
        </w:rPr>
        <w:t>atum narození:    …………………………………………………...</w:t>
      </w:r>
    </w:p>
    <w:p w:rsidR="00AB5032" w:rsidRDefault="00AB5032" w:rsidP="00AB5032">
      <w:pPr>
        <w:rPr>
          <w:szCs w:val="22"/>
        </w:rPr>
      </w:pPr>
    </w:p>
    <w:p w:rsidR="00AB5032" w:rsidRDefault="00453844" w:rsidP="00AB5032">
      <w:pPr>
        <w:rPr>
          <w:szCs w:val="22"/>
        </w:rPr>
      </w:pPr>
      <w:r>
        <w:rPr>
          <w:szCs w:val="22"/>
        </w:rPr>
        <w:t>Č</w:t>
      </w:r>
      <w:r w:rsidR="00AB5032">
        <w:rPr>
          <w:szCs w:val="22"/>
        </w:rPr>
        <w:t xml:space="preserve">íslo OP:     </w:t>
      </w:r>
      <w:r w:rsidR="00AB5032">
        <w:rPr>
          <w:szCs w:val="22"/>
        </w:rPr>
        <w:tab/>
        <w:t xml:space="preserve">      ……………………………………………………</w:t>
      </w:r>
    </w:p>
    <w:p w:rsidR="00AB5032" w:rsidRDefault="00AB5032" w:rsidP="00AB5032">
      <w:pPr>
        <w:rPr>
          <w:szCs w:val="22"/>
        </w:rPr>
      </w:pPr>
    </w:p>
    <w:p w:rsidR="00AB5032" w:rsidRDefault="00AB5032" w:rsidP="00AB5032">
      <w:pPr>
        <w:rPr>
          <w:szCs w:val="22"/>
        </w:rPr>
      </w:pPr>
      <w:r>
        <w:rPr>
          <w:szCs w:val="22"/>
        </w:rPr>
        <w:t>*</w:t>
      </w:r>
      <w:r w:rsidR="00453844">
        <w:rPr>
          <w:szCs w:val="22"/>
        </w:rPr>
        <w:t>A</w:t>
      </w:r>
      <w:r>
        <w:rPr>
          <w:szCs w:val="22"/>
        </w:rPr>
        <w:t>dresa trvalého pobytu:</w:t>
      </w:r>
      <w:r w:rsidR="00445E23">
        <w:rPr>
          <w:szCs w:val="22"/>
        </w:rPr>
        <w:t xml:space="preserve"> </w:t>
      </w:r>
      <w:r>
        <w:rPr>
          <w:szCs w:val="22"/>
        </w:rPr>
        <w:t xml:space="preserve"> ……………………………………………...</w:t>
      </w:r>
    </w:p>
    <w:p w:rsidR="008323BD" w:rsidRDefault="008323BD" w:rsidP="00AB5032">
      <w:pPr>
        <w:rPr>
          <w:szCs w:val="22"/>
        </w:rPr>
      </w:pPr>
    </w:p>
    <w:p w:rsidR="008323BD" w:rsidRDefault="008323BD" w:rsidP="00AB5032">
      <w:pPr>
        <w:rPr>
          <w:szCs w:val="22"/>
        </w:rPr>
      </w:pPr>
      <w:r>
        <w:rPr>
          <w:szCs w:val="22"/>
        </w:rPr>
        <w:t>*</w:t>
      </w:r>
      <w:r w:rsidR="00453844">
        <w:rPr>
          <w:szCs w:val="22"/>
        </w:rPr>
        <w:t>A</w:t>
      </w:r>
      <w:r>
        <w:rPr>
          <w:szCs w:val="22"/>
        </w:rPr>
        <w:t>dresa pro doručování:   ……………………………………………..</w:t>
      </w:r>
    </w:p>
    <w:p w:rsidR="008323BD" w:rsidRDefault="00453844" w:rsidP="00AB5032">
      <w:pPr>
        <w:rPr>
          <w:rFonts w:ascii="MyriadPro-Regular" w:hAnsi="MyriadPro-Regular" w:cs="MyriadPro-Regular"/>
          <w:noProof w:val="0"/>
          <w:sz w:val="14"/>
          <w:szCs w:val="14"/>
        </w:rPr>
      </w:pPr>
      <w:r>
        <w:rPr>
          <w:rFonts w:ascii="MyriadPro-Regular" w:hAnsi="MyriadPro-Regular" w:cs="MyriadPro-Regular"/>
          <w:noProof w:val="0"/>
          <w:sz w:val="14"/>
          <w:szCs w:val="14"/>
        </w:rPr>
        <w:t>A</w:t>
      </w:r>
      <w:r w:rsidR="008323BD">
        <w:rPr>
          <w:rFonts w:ascii="MyriadPro-Regular" w:hAnsi="MyriadPro-Regular" w:cs="MyriadPro-Regular"/>
          <w:noProof w:val="0"/>
          <w:sz w:val="14"/>
          <w:szCs w:val="14"/>
        </w:rPr>
        <w:t>dresu pro doručování vyplňte pouze, pokud si písemnosti v řízení přejete zasílat na jinou adresu, než je adresa t</w:t>
      </w:r>
      <w:bookmarkStart w:id="0" w:name="_GoBack"/>
      <w:bookmarkEnd w:id="0"/>
      <w:r w:rsidR="008323BD">
        <w:rPr>
          <w:rFonts w:ascii="MyriadPro-Regular" w:hAnsi="MyriadPro-Regular" w:cs="MyriadPro-Regular"/>
          <w:noProof w:val="0"/>
          <w:sz w:val="14"/>
          <w:szCs w:val="14"/>
        </w:rPr>
        <w:t>rvalého pobytu</w:t>
      </w:r>
    </w:p>
    <w:p w:rsidR="00445E23" w:rsidRDefault="00445E23" w:rsidP="00AB5032">
      <w:pPr>
        <w:rPr>
          <w:rFonts w:ascii="MyriadPro-Regular" w:hAnsi="MyriadPro-Regular" w:cs="MyriadPro-Regular"/>
          <w:noProof w:val="0"/>
          <w:sz w:val="14"/>
          <w:szCs w:val="14"/>
        </w:rPr>
      </w:pPr>
    </w:p>
    <w:p w:rsidR="008323BD" w:rsidRDefault="008323BD" w:rsidP="00AB5032">
      <w:pPr>
        <w:rPr>
          <w:rFonts w:ascii="MyriadPro-Regular" w:hAnsi="MyriadPro-Regular" w:cs="MyriadPro-Regular"/>
          <w:noProof w:val="0"/>
          <w:sz w:val="14"/>
          <w:szCs w:val="14"/>
        </w:rPr>
      </w:pPr>
    </w:p>
    <w:p w:rsidR="008323BD" w:rsidRDefault="008323BD" w:rsidP="00AB5032">
      <w:pPr>
        <w:rPr>
          <w:rFonts w:ascii="MyriadPro-Regular" w:hAnsi="MyriadPro-Regular" w:cs="MyriadPro-Regular"/>
          <w:noProof w:val="0"/>
          <w:sz w:val="14"/>
          <w:szCs w:val="14"/>
        </w:rPr>
      </w:pPr>
    </w:p>
    <w:p w:rsidR="008323BD" w:rsidRDefault="00B442EB" w:rsidP="008323BD">
      <w:pPr>
        <w:autoSpaceDE w:val="0"/>
        <w:autoSpaceDN w:val="0"/>
        <w:adjustRightInd w:val="0"/>
        <w:jc w:val="both"/>
        <w:rPr>
          <w:noProof w:val="0"/>
        </w:rPr>
      </w:pPr>
      <w:r>
        <w:rPr>
          <w:noProof w:val="0"/>
        </w:rPr>
        <w:t>R</w:t>
      </w:r>
      <w:r w:rsidR="008323BD" w:rsidRPr="008323BD">
        <w:rPr>
          <w:noProof w:val="0"/>
        </w:rPr>
        <w:t>ozhodnutí</w:t>
      </w:r>
      <w:r>
        <w:rPr>
          <w:noProof w:val="0"/>
        </w:rPr>
        <w:t xml:space="preserve"> </w:t>
      </w:r>
      <w:r w:rsidR="008323BD">
        <w:rPr>
          <w:noProof w:val="0"/>
        </w:rPr>
        <w:t>Městského úřadu Roudnice nad Labem</w:t>
      </w:r>
      <w:r>
        <w:rPr>
          <w:noProof w:val="0"/>
        </w:rPr>
        <w:t xml:space="preserve"> o zákazu činnosti</w:t>
      </w:r>
      <w:r w:rsidR="008323BD">
        <w:rPr>
          <w:noProof w:val="0"/>
        </w:rPr>
        <w:t xml:space="preserve"> pod </w:t>
      </w:r>
      <w:r>
        <w:rPr>
          <w:noProof w:val="0"/>
        </w:rPr>
        <w:t>naše zn.: …………………………………......, na dobu ………… měsíců.</w:t>
      </w:r>
    </w:p>
    <w:p w:rsidR="00B442EB" w:rsidRDefault="00B442EB" w:rsidP="008323BD">
      <w:pPr>
        <w:autoSpaceDE w:val="0"/>
        <w:autoSpaceDN w:val="0"/>
        <w:adjustRightInd w:val="0"/>
        <w:jc w:val="both"/>
        <w:rPr>
          <w:noProof w:val="0"/>
        </w:rPr>
      </w:pPr>
    </w:p>
    <w:p w:rsidR="00B442EB" w:rsidRDefault="00B442EB" w:rsidP="008323BD">
      <w:pPr>
        <w:autoSpaceDE w:val="0"/>
        <w:autoSpaceDN w:val="0"/>
        <w:adjustRightInd w:val="0"/>
        <w:jc w:val="both"/>
        <w:rPr>
          <w:noProof w:val="0"/>
        </w:rPr>
      </w:pPr>
    </w:p>
    <w:p w:rsidR="00B442EB" w:rsidRDefault="00B442EB" w:rsidP="008323BD">
      <w:pPr>
        <w:autoSpaceDE w:val="0"/>
        <w:autoSpaceDN w:val="0"/>
        <w:adjustRightInd w:val="0"/>
        <w:jc w:val="both"/>
        <w:rPr>
          <w:noProof w:val="0"/>
        </w:rPr>
      </w:pPr>
      <w:r>
        <w:rPr>
          <w:noProof w:val="0"/>
        </w:rPr>
        <w:t>Žádám o upuštění od výkonu zbytku trestu zákazu činnosti spočívající v zákazu řízení motorových vozidel z důvodů:</w:t>
      </w:r>
    </w:p>
    <w:p w:rsidR="00B442EB" w:rsidRDefault="00B442EB" w:rsidP="008323BD">
      <w:pPr>
        <w:autoSpaceDE w:val="0"/>
        <w:autoSpaceDN w:val="0"/>
        <w:adjustRightInd w:val="0"/>
        <w:jc w:val="both"/>
        <w:rPr>
          <w:noProof w:val="0"/>
        </w:rPr>
      </w:pPr>
    </w:p>
    <w:p w:rsidR="00B442EB" w:rsidRDefault="00B442EB" w:rsidP="00B442EB">
      <w:pPr>
        <w:autoSpaceDE w:val="0"/>
        <w:autoSpaceDN w:val="0"/>
        <w:adjustRightInd w:val="0"/>
        <w:spacing w:line="360" w:lineRule="auto"/>
        <w:jc w:val="both"/>
        <w:rPr>
          <w:noProof w:val="0"/>
        </w:rPr>
      </w:pPr>
      <w:r>
        <w:rPr>
          <w:noProof w:val="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.</w:t>
      </w:r>
    </w:p>
    <w:p w:rsidR="008323BD" w:rsidRDefault="008323BD" w:rsidP="00B442EB">
      <w:pPr>
        <w:autoSpaceDE w:val="0"/>
        <w:autoSpaceDN w:val="0"/>
        <w:adjustRightInd w:val="0"/>
        <w:spacing w:line="360" w:lineRule="auto"/>
        <w:jc w:val="both"/>
        <w:rPr>
          <w:noProof w:val="0"/>
        </w:rPr>
      </w:pPr>
    </w:p>
    <w:p w:rsidR="00453844" w:rsidRDefault="00453844" w:rsidP="00B442EB">
      <w:pPr>
        <w:autoSpaceDE w:val="0"/>
        <w:autoSpaceDN w:val="0"/>
        <w:adjustRightInd w:val="0"/>
        <w:spacing w:line="360" w:lineRule="auto"/>
        <w:jc w:val="both"/>
        <w:rPr>
          <w:noProof w:val="0"/>
        </w:rPr>
      </w:pPr>
    </w:p>
    <w:p w:rsidR="00453844" w:rsidRDefault="0085619A" w:rsidP="008323BD">
      <w:pPr>
        <w:autoSpaceDE w:val="0"/>
        <w:autoSpaceDN w:val="0"/>
        <w:adjustRightInd w:val="0"/>
        <w:jc w:val="both"/>
      </w:pPr>
      <w:r>
        <w:t xml:space="preserve">V </w:t>
      </w:r>
      <w:r w:rsidR="00453844">
        <w:t>…………………………… dne …………………        podpis ……………………………</w:t>
      </w:r>
    </w:p>
    <w:p w:rsidR="00453844" w:rsidRDefault="00453844" w:rsidP="008323BD">
      <w:pPr>
        <w:autoSpaceDE w:val="0"/>
        <w:autoSpaceDN w:val="0"/>
        <w:adjustRightInd w:val="0"/>
        <w:jc w:val="both"/>
      </w:pPr>
    </w:p>
    <w:p w:rsidR="00453844" w:rsidRDefault="00453844" w:rsidP="008323BD">
      <w:pPr>
        <w:autoSpaceDE w:val="0"/>
        <w:autoSpaceDN w:val="0"/>
        <w:adjustRightInd w:val="0"/>
        <w:jc w:val="both"/>
        <w:rPr>
          <w:b/>
          <w:sz w:val="18"/>
          <w:szCs w:val="18"/>
        </w:rPr>
      </w:pPr>
    </w:p>
    <w:p w:rsidR="00453844" w:rsidRDefault="00453844" w:rsidP="008323BD">
      <w:pPr>
        <w:autoSpaceDE w:val="0"/>
        <w:autoSpaceDN w:val="0"/>
        <w:adjustRightInd w:val="0"/>
        <w:jc w:val="both"/>
        <w:rPr>
          <w:b/>
          <w:sz w:val="18"/>
          <w:szCs w:val="18"/>
        </w:rPr>
      </w:pPr>
    </w:p>
    <w:p w:rsidR="00453844" w:rsidRPr="00445E23" w:rsidRDefault="00453844" w:rsidP="008323BD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445E23">
        <w:rPr>
          <w:b/>
          <w:sz w:val="20"/>
          <w:szCs w:val="20"/>
        </w:rPr>
        <w:t>Poučení:</w:t>
      </w:r>
      <w:r w:rsidRPr="00445E23">
        <w:rPr>
          <w:sz w:val="20"/>
          <w:szCs w:val="20"/>
        </w:rPr>
        <w:t xml:space="preserve"> Od výkonu zbytku zákazu činnosti lze po uplynutí poloviny doby výkonu této sankce upustit, jestliže pachatel přestupku způsobem svého života prokázal, že její další výkon není potřebný – ust. § 14 odst. 3 zákona č. 200/1990 Sb., o přestupcích, ve znění pozdějších předpisů (dále jen zákona o přestupcích). O upuštění od výkonu zbytku zákazu činnosti podle ust. § 14 odst. 3 rozhoduje na návrh osoby, jíž byla tato sankce uložena, správní orgán, který přestupek projednal v prvním stupni. U mladistvého může návrh podat též jeho zákonný zástupce nebo orgán vykonávající sociálně-právní ochranu dětí – ust. § 92 odst. 1 zákona o přestupcích.</w:t>
      </w:r>
    </w:p>
    <w:p w:rsidR="00453844" w:rsidRDefault="00453844" w:rsidP="008323BD">
      <w:pPr>
        <w:autoSpaceDE w:val="0"/>
        <w:autoSpaceDN w:val="0"/>
        <w:adjustRightInd w:val="0"/>
        <w:jc w:val="both"/>
      </w:pPr>
    </w:p>
    <w:p w:rsidR="00453844" w:rsidRDefault="00453844" w:rsidP="008323BD">
      <w:pPr>
        <w:autoSpaceDE w:val="0"/>
        <w:autoSpaceDN w:val="0"/>
        <w:adjustRightInd w:val="0"/>
        <w:jc w:val="both"/>
        <w:rPr>
          <w:u w:val="single"/>
        </w:rPr>
      </w:pPr>
      <w:r w:rsidRPr="00453844">
        <w:rPr>
          <w:u w:val="single"/>
        </w:rPr>
        <w:t>Proti rozhodnutí o návrhu podle odst. 1 se nelze odvolat</w:t>
      </w:r>
      <w:r w:rsidRPr="00453844">
        <w:rPr>
          <w:u w:val="single"/>
          <w:lang w:val="en-US"/>
        </w:rPr>
        <w:t>;</w:t>
      </w:r>
      <w:r w:rsidRPr="00453844">
        <w:rPr>
          <w:u w:val="single"/>
        </w:rPr>
        <w:t xml:space="preserve"> návrh nelze podat opětovně.</w:t>
      </w:r>
    </w:p>
    <w:p w:rsidR="00453844" w:rsidRDefault="00453844" w:rsidP="008323BD">
      <w:pPr>
        <w:autoSpaceDE w:val="0"/>
        <w:autoSpaceDN w:val="0"/>
        <w:adjustRightInd w:val="0"/>
        <w:jc w:val="both"/>
        <w:rPr>
          <w:u w:val="single"/>
        </w:rPr>
      </w:pPr>
    </w:p>
    <w:p w:rsidR="00453844" w:rsidRPr="00445E23" w:rsidRDefault="00453844" w:rsidP="00453844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445E23">
        <w:rPr>
          <w:sz w:val="20"/>
          <w:szCs w:val="20"/>
        </w:rPr>
        <w:t>*nepovinný údaj</w:t>
      </w:r>
    </w:p>
    <w:sectPr w:rsidR="00453844" w:rsidRPr="00445E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68AD" w:rsidRDefault="00F668AD">
      <w:r>
        <w:separator/>
      </w:r>
    </w:p>
  </w:endnote>
  <w:endnote w:type="continuationSeparator" w:id="0">
    <w:p w:rsidR="00F668AD" w:rsidRDefault="00F668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MyriadPro-Regular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68AD" w:rsidRDefault="00F668AD">
      <w:r>
        <w:separator/>
      </w:r>
    </w:p>
  </w:footnote>
  <w:footnote w:type="continuationSeparator" w:id="0">
    <w:p w:rsidR="00F668AD" w:rsidRDefault="00F668A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FA77B7"/>
    <w:multiLevelType w:val="hybridMultilevel"/>
    <w:tmpl w:val="C2F6108A"/>
    <w:lvl w:ilvl="0" w:tplc="040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78D27A6"/>
    <w:multiLevelType w:val="hybridMultilevel"/>
    <w:tmpl w:val="E742886E"/>
    <w:lvl w:ilvl="0" w:tplc="040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85E38"/>
    <w:rsid w:val="000307A0"/>
    <w:rsid w:val="0005568C"/>
    <w:rsid w:val="00096F64"/>
    <w:rsid w:val="000B768B"/>
    <w:rsid w:val="000D1EE2"/>
    <w:rsid w:val="000E2B24"/>
    <w:rsid w:val="000F0AD1"/>
    <w:rsid w:val="000F6E1E"/>
    <w:rsid w:val="00107477"/>
    <w:rsid w:val="00107EBC"/>
    <w:rsid w:val="001250C7"/>
    <w:rsid w:val="001613DB"/>
    <w:rsid w:val="00175620"/>
    <w:rsid w:val="001A6C08"/>
    <w:rsid w:val="002333AD"/>
    <w:rsid w:val="002509A0"/>
    <w:rsid w:val="00276A72"/>
    <w:rsid w:val="00280A55"/>
    <w:rsid w:val="002A2F03"/>
    <w:rsid w:val="002A332E"/>
    <w:rsid w:val="002B6134"/>
    <w:rsid w:val="002E4714"/>
    <w:rsid w:val="002F3F90"/>
    <w:rsid w:val="003040A3"/>
    <w:rsid w:val="003144BD"/>
    <w:rsid w:val="0032680A"/>
    <w:rsid w:val="003737AB"/>
    <w:rsid w:val="00391750"/>
    <w:rsid w:val="003A06A0"/>
    <w:rsid w:val="003B0E33"/>
    <w:rsid w:val="003C0A7F"/>
    <w:rsid w:val="003E344B"/>
    <w:rsid w:val="004131F2"/>
    <w:rsid w:val="004358F9"/>
    <w:rsid w:val="00445E23"/>
    <w:rsid w:val="00453844"/>
    <w:rsid w:val="00474C3C"/>
    <w:rsid w:val="004D055D"/>
    <w:rsid w:val="004D2CF2"/>
    <w:rsid w:val="00504B65"/>
    <w:rsid w:val="00542609"/>
    <w:rsid w:val="00563167"/>
    <w:rsid w:val="005819E5"/>
    <w:rsid w:val="005823AB"/>
    <w:rsid w:val="005A35AB"/>
    <w:rsid w:val="005B48BD"/>
    <w:rsid w:val="005D5A2C"/>
    <w:rsid w:val="005E46D5"/>
    <w:rsid w:val="005E7BB4"/>
    <w:rsid w:val="00625B5E"/>
    <w:rsid w:val="0062745E"/>
    <w:rsid w:val="00656C88"/>
    <w:rsid w:val="00664501"/>
    <w:rsid w:val="006A2EED"/>
    <w:rsid w:val="006B5239"/>
    <w:rsid w:val="006C3047"/>
    <w:rsid w:val="006F6D98"/>
    <w:rsid w:val="007204B3"/>
    <w:rsid w:val="007257CC"/>
    <w:rsid w:val="007744C3"/>
    <w:rsid w:val="00785A71"/>
    <w:rsid w:val="007A2BDA"/>
    <w:rsid w:val="007B57AC"/>
    <w:rsid w:val="007C6E4F"/>
    <w:rsid w:val="007E3400"/>
    <w:rsid w:val="007F5801"/>
    <w:rsid w:val="008006FF"/>
    <w:rsid w:val="00817584"/>
    <w:rsid w:val="00827AD2"/>
    <w:rsid w:val="008323BD"/>
    <w:rsid w:val="0084770C"/>
    <w:rsid w:val="0085619A"/>
    <w:rsid w:val="00885E38"/>
    <w:rsid w:val="008A4B7D"/>
    <w:rsid w:val="008F56CC"/>
    <w:rsid w:val="009124C8"/>
    <w:rsid w:val="009356F5"/>
    <w:rsid w:val="00954889"/>
    <w:rsid w:val="00966C14"/>
    <w:rsid w:val="00976117"/>
    <w:rsid w:val="00977AE6"/>
    <w:rsid w:val="0099640B"/>
    <w:rsid w:val="009A44BD"/>
    <w:rsid w:val="009D7F48"/>
    <w:rsid w:val="009E35BE"/>
    <w:rsid w:val="009F23E8"/>
    <w:rsid w:val="009F2CFE"/>
    <w:rsid w:val="00A2365C"/>
    <w:rsid w:val="00A50774"/>
    <w:rsid w:val="00A51BCD"/>
    <w:rsid w:val="00A84240"/>
    <w:rsid w:val="00A84C17"/>
    <w:rsid w:val="00AB5032"/>
    <w:rsid w:val="00AC5B99"/>
    <w:rsid w:val="00AE0113"/>
    <w:rsid w:val="00AE097A"/>
    <w:rsid w:val="00AE3495"/>
    <w:rsid w:val="00AF7CE9"/>
    <w:rsid w:val="00B424CA"/>
    <w:rsid w:val="00B442EB"/>
    <w:rsid w:val="00BA411B"/>
    <w:rsid w:val="00BB2B06"/>
    <w:rsid w:val="00BC3A32"/>
    <w:rsid w:val="00BD00AB"/>
    <w:rsid w:val="00BD16A0"/>
    <w:rsid w:val="00BE51CF"/>
    <w:rsid w:val="00C067DA"/>
    <w:rsid w:val="00C217BD"/>
    <w:rsid w:val="00C35B07"/>
    <w:rsid w:val="00C6078D"/>
    <w:rsid w:val="00C96ABF"/>
    <w:rsid w:val="00CF5679"/>
    <w:rsid w:val="00D123FC"/>
    <w:rsid w:val="00D27514"/>
    <w:rsid w:val="00D76DBD"/>
    <w:rsid w:val="00DA0546"/>
    <w:rsid w:val="00DA1158"/>
    <w:rsid w:val="00DB14CA"/>
    <w:rsid w:val="00E022C5"/>
    <w:rsid w:val="00E04D18"/>
    <w:rsid w:val="00E57CAB"/>
    <w:rsid w:val="00E64480"/>
    <w:rsid w:val="00E73621"/>
    <w:rsid w:val="00E879C8"/>
    <w:rsid w:val="00EB441E"/>
    <w:rsid w:val="00EB445F"/>
    <w:rsid w:val="00EB459E"/>
    <w:rsid w:val="00EB5F38"/>
    <w:rsid w:val="00ED6BAF"/>
    <w:rsid w:val="00EE7A19"/>
    <w:rsid w:val="00F03436"/>
    <w:rsid w:val="00F040D9"/>
    <w:rsid w:val="00F169E4"/>
    <w:rsid w:val="00F204DD"/>
    <w:rsid w:val="00F50E7A"/>
    <w:rsid w:val="00F55C9F"/>
    <w:rsid w:val="00F668AD"/>
    <w:rsid w:val="00F7022F"/>
    <w:rsid w:val="00F70E9B"/>
    <w:rsid w:val="00F75060"/>
    <w:rsid w:val="00FF5E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E51CF"/>
    <w:rPr>
      <w:noProof/>
      <w:sz w:val="24"/>
      <w:szCs w:val="24"/>
    </w:rPr>
  </w:style>
  <w:style w:type="paragraph" w:styleId="Nadpis5">
    <w:name w:val="heading 5"/>
    <w:basedOn w:val="Normln"/>
    <w:next w:val="Normln"/>
    <w:qFormat/>
    <w:rsid w:val="005823AB"/>
    <w:pPr>
      <w:keepNext/>
      <w:jc w:val="center"/>
      <w:outlineLvl w:val="4"/>
    </w:pPr>
    <w:rPr>
      <w:rFonts w:ascii="Tahoma" w:hAnsi="Tahoma" w:cs="Tahoma"/>
      <w:b/>
      <w:bCs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5823AB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5823AB"/>
    <w:pPr>
      <w:tabs>
        <w:tab w:val="center" w:pos="4536"/>
        <w:tab w:val="right" w:pos="9072"/>
      </w:tabs>
    </w:pPr>
  </w:style>
  <w:style w:type="table" w:styleId="Mkatabulky">
    <w:name w:val="Table Grid"/>
    <w:basedOn w:val="Normlntabulka"/>
    <w:rsid w:val="005823AB"/>
    <w:pPr>
      <w:autoSpaceDE w:val="0"/>
      <w:autoSpaceDN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rsid w:val="005823AB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F23E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F23E8"/>
    <w:rPr>
      <w:rFonts w:ascii="Tahoma" w:hAnsi="Tahoma" w:cs="Tahoma"/>
      <w:noProof/>
      <w:sz w:val="16"/>
      <w:szCs w:val="16"/>
    </w:rPr>
  </w:style>
  <w:style w:type="paragraph" w:styleId="Bezmezer">
    <w:name w:val="No Spacing"/>
    <w:uiPriority w:val="1"/>
    <w:qFormat/>
    <w:rsid w:val="002A332E"/>
    <w:rPr>
      <w:noProof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570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1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8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44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64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2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O:\Sablony\MESTO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MESTO.dot</Template>
  <TotalTime>2</TotalTime>
  <Pages>1</Pages>
  <Words>252</Words>
  <Characters>1488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Váš dopis značky/ze dne</vt:lpstr>
    </vt:vector>
  </TitlesOfParts>
  <Company>MeU Roudnice nad Labem</Company>
  <LinksUpToDate>false</LinksUpToDate>
  <CharactersWithSpaces>1737</CharactersWithSpaces>
  <SharedDoc>false</SharedDoc>
  <HLinks>
    <vt:vector size="6" baseType="variant">
      <vt:variant>
        <vt:i4>2293779</vt:i4>
      </vt:variant>
      <vt:variant>
        <vt:i4>0</vt:i4>
      </vt:variant>
      <vt:variant>
        <vt:i4>0</vt:i4>
      </vt:variant>
      <vt:variant>
        <vt:i4>5</vt:i4>
      </vt:variant>
      <vt:variant>
        <vt:lpwstr>mailto:mesto@roudnicenl.cz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Váš dopis značky/ze dne</dc:title>
  <dc:creator>Hradcova</dc:creator>
  <cp:lastModifiedBy>Jírovcová, Bohuslava</cp:lastModifiedBy>
  <cp:revision>3</cp:revision>
  <cp:lastPrinted>2012-07-18T06:15:00Z</cp:lastPrinted>
  <dcterms:created xsi:type="dcterms:W3CDTF">2012-07-18T08:09:00Z</dcterms:created>
  <dcterms:modified xsi:type="dcterms:W3CDTF">2015-05-13T07:36:00Z</dcterms:modified>
</cp:coreProperties>
</file>